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48" w:rsidRPr="00947EA8" w:rsidRDefault="00607E48" w:rsidP="00947EA8">
      <w:pPr>
        <w:ind w:firstLine="284"/>
        <w:rPr>
          <w:sz w:val="30"/>
          <w:szCs w:val="24"/>
        </w:rPr>
      </w:pPr>
      <w:r w:rsidRPr="00DA46ED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0.5pt;height:93pt;visibility:visible">
            <v:imagedata r:id="rId4" o:title=""/>
          </v:shape>
        </w:pict>
      </w:r>
    </w:p>
    <w:p w:rsidR="00607E48" w:rsidRDefault="00607E48" w:rsidP="000B47C1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607E48" w:rsidRPr="000B47C1" w:rsidRDefault="00607E48" w:rsidP="00801EC2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607E48" w:rsidRPr="00B2335F" w:rsidRDefault="00607E48" w:rsidP="00801EC2">
      <w:pPr>
        <w:spacing w:after="0" w:line="276" w:lineRule="auto"/>
        <w:rPr>
          <w:rFonts w:ascii="Times New Roman" w:hAnsi="Times New Roman"/>
          <w:sz w:val="28"/>
          <w:szCs w:val="30"/>
        </w:rPr>
      </w:pPr>
      <w:r w:rsidRPr="000B47C1">
        <w:rPr>
          <w:rFonts w:ascii="Times New Roman" w:hAnsi="Times New Roman"/>
          <w:sz w:val="28"/>
        </w:rPr>
        <w:tab/>
      </w:r>
      <w:r w:rsidRPr="000B47C1">
        <w:rPr>
          <w:rFonts w:ascii="Times New Roman" w:hAnsi="Times New Roman"/>
          <w:sz w:val="28"/>
        </w:rPr>
        <w:tab/>
      </w:r>
      <w:r w:rsidRPr="000B47C1">
        <w:rPr>
          <w:rFonts w:ascii="Times New Roman" w:hAnsi="Times New Roman"/>
          <w:sz w:val="28"/>
        </w:rPr>
        <w:tab/>
      </w:r>
      <w:r w:rsidRPr="000B47C1">
        <w:rPr>
          <w:rFonts w:ascii="Times New Roman" w:hAnsi="Times New Roman"/>
          <w:sz w:val="28"/>
        </w:rPr>
        <w:tab/>
      </w:r>
      <w:r w:rsidRPr="000B47C1">
        <w:rPr>
          <w:rFonts w:ascii="Times New Roman" w:hAnsi="Times New Roman"/>
          <w:sz w:val="28"/>
        </w:rPr>
        <w:tab/>
      </w:r>
      <w:r w:rsidRPr="000B47C1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B2335F">
        <w:rPr>
          <w:rFonts w:ascii="Times New Roman" w:hAnsi="Times New Roman"/>
          <w:sz w:val="28"/>
          <w:szCs w:val="30"/>
        </w:rPr>
        <w:t>Главам муниципальных образований</w:t>
      </w:r>
    </w:p>
    <w:p w:rsidR="00607E48" w:rsidRPr="00B2335F" w:rsidRDefault="00607E48" w:rsidP="00801EC2">
      <w:pPr>
        <w:spacing w:after="0" w:line="276" w:lineRule="auto"/>
        <w:ind w:left="4248" w:firstLine="708"/>
        <w:rPr>
          <w:rFonts w:ascii="Times New Roman" w:hAnsi="Times New Roman"/>
          <w:sz w:val="28"/>
          <w:szCs w:val="30"/>
        </w:rPr>
      </w:pPr>
      <w:r w:rsidRPr="00B2335F">
        <w:rPr>
          <w:rFonts w:ascii="Times New Roman" w:hAnsi="Times New Roman"/>
          <w:sz w:val="28"/>
          <w:szCs w:val="30"/>
        </w:rPr>
        <w:t>Республики Татарстан</w:t>
      </w:r>
    </w:p>
    <w:p w:rsidR="00607E48" w:rsidRDefault="00607E48" w:rsidP="00801EC2">
      <w:pPr>
        <w:spacing w:line="276" w:lineRule="auto"/>
        <w:rPr>
          <w:rFonts w:ascii="Times New Roman" w:hAnsi="Times New Roman"/>
          <w:sz w:val="28"/>
        </w:rPr>
      </w:pPr>
    </w:p>
    <w:p w:rsidR="00607E48" w:rsidRDefault="00607E48" w:rsidP="00801EC2">
      <w:pPr>
        <w:spacing w:line="276" w:lineRule="auto"/>
        <w:ind w:left="1416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Уважаемые коллеги!</w:t>
      </w:r>
    </w:p>
    <w:p w:rsidR="00607E48" w:rsidRDefault="00607E48" w:rsidP="00174338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Молодежный парламент при Государственном Совете Республики Татарстан в преддверии празднования Дня Конституции Российской Федерации проводит правовую просветительскую онлайн-встречу с молодежью Республики Татарстан, которая состоится  1 декабря 2021г. в 16:00 в онлайн-формате с использованием сервиса для проведения конференций </w:t>
      </w:r>
      <w:r>
        <w:rPr>
          <w:rFonts w:ascii="Times New Roman" w:hAnsi="Times New Roman"/>
          <w:sz w:val="28"/>
          <w:lang w:val="en-US"/>
        </w:rPr>
        <w:t>Zoom</w:t>
      </w:r>
      <w:r>
        <w:rPr>
          <w:rFonts w:ascii="Times New Roman" w:hAnsi="Times New Roman"/>
          <w:sz w:val="28"/>
        </w:rPr>
        <w:t>. Тема встречи: - «Взгляд молодежи на роль Конституции России».</w:t>
      </w:r>
    </w:p>
    <w:p w:rsidR="00607E48" w:rsidRDefault="00607E48" w:rsidP="00174338">
      <w:pPr>
        <w:spacing w:after="0"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E2B5E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Спикерами</w:t>
      </w:r>
      <w:r w:rsidRPr="003E2B5E">
        <w:rPr>
          <w:rFonts w:ascii="Times New Roman" w:hAnsi="Times New Roman"/>
          <w:sz w:val="28"/>
        </w:rPr>
        <w:t xml:space="preserve"> онлайн-встреч</w:t>
      </w:r>
      <w:r>
        <w:rPr>
          <w:rFonts w:ascii="Times New Roman" w:hAnsi="Times New Roman"/>
          <w:sz w:val="28"/>
        </w:rPr>
        <w:t>и будут члены комиссии</w:t>
      </w:r>
      <w:r w:rsidRPr="003E2B5E">
        <w:rPr>
          <w:rFonts w:ascii="Times New Roman" w:hAnsi="Times New Roman"/>
          <w:sz w:val="28"/>
        </w:rPr>
        <w:t xml:space="preserve"> Молодежного парламента при Государственном Совете Республик</w:t>
      </w:r>
      <w:r w:rsidRPr="003E2B5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Татарстан</w:t>
      </w:r>
      <w:r w:rsidRPr="003E2B5E">
        <w:rPr>
          <w:rFonts w:ascii="Times New Roman" w:hAnsi="Times New Roman"/>
          <w:sz w:val="28"/>
          <w:szCs w:val="28"/>
        </w:rPr>
        <w:t xml:space="preserve"> </w:t>
      </w:r>
      <w:r w:rsidRPr="003E2B5E">
        <w:rPr>
          <w:rFonts w:ascii="Times New Roman" w:hAnsi="Times New Roman"/>
          <w:sz w:val="28"/>
          <w:szCs w:val="28"/>
          <w:shd w:val="clear" w:color="auto" w:fill="FFFFFF"/>
        </w:rPr>
        <w:t xml:space="preserve">по правовым вопросам, контролю и регламенту 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члены комиссии по </w:t>
      </w:r>
      <w:r w:rsidRPr="003E2B5E">
        <w:rPr>
          <w:rFonts w:ascii="Times New Roman" w:hAnsi="Times New Roman"/>
          <w:sz w:val="28"/>
          <w:szCs w:val="28"/>
          <w:shd w:val="clear" w:color="auto" w:fill="FFFFFF"/>
        </w:rPr>
        <w:t>развитию гражданского общества и вопросам общественных объединений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07E48" w:rsidRPr="00801EC2" w:rsidRDefault="00607E48" w:rsidP="00174338">
      <w:pPr>
        <w:spacing w:after="0"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>Во время онлайн-встречи будут обсуждаться поправки обновленной Конституции с точки зрения реализации молодежной политики.</w:t>
      </w:r>
    </w:p>
    <w:p w:rsidR="00607E48" w:rsidRPr="003D3E71" w:rsidRDefault="00607E48" w:rsidP="003D3E71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B2335F">
        <w:rPr>
          <w:rFonts w:ascii="Times New Roman" w:hAnsi="Times New Roman"/>
          <w:sz w:val="28"/>
          <w:szCs w:val="28"/>
        </w:rPr>
        <w:tab/>
        <w:t xml:space="preserve">Ссылка на </w:t>
      </w:r>
      <w:r>
        <w:rPr>
          <w:rFonts w:ascii="Times New Roman" w:hAnsi="Times New Roman"/>
          <w:sz w:val="28"/>
          <w:szCs w:val="28"/>
        </w:rPr>
        <w:t xml:space="preserve">подключение к онлайн-встрече: </w:t>
      </w:r>
      <w:hyperlink r:id="rId5" w:history="1">
        <w:r w:rsidRPr="003D3E71">
          <w:rPr>
            <w:rStyle w:val="Hyperlink"/>
            <w:color w:val="auto"/>
            <w:sz w:val="28"/>
            <w:szCs w:val="28"/>
          </w:rPr>
          <w:t>https://us02web.zoom.us/j/84786187933?pwd=VjJ0R0NBTVBNL1JaUnptdnFCbGpxUT09</w:t>
        </w:r>
      </w:hyperlink>
    </w:p>
    <w:p w:rsidR="00607E48" w:rsidRPr="00B2335F" w:rsidRDefault="00607E48" w:rsidP="003D3E71">
      <w:pPr>
        <w:spacing w:after="0"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2335F">
        <w:rPr>
          <w:rFonts w:ascii="Times New Roman" w:hAnsi="Times New Roman"/>
          <w:sz w:val="28"/>
          <w:szCs w:val="28"/>
        </w:rPr>
        <w:t xml:space="preserve">Просим Вас рекомендовать </w:t>
      </w:r>
      <w:r>
        <w:rPr>
          <w:rFonts w:ascii="Times New Roman" w:hAnsi="Times New Roman"/>
          <w:sz w:val="28"/>
          <w:szCs w:val="28"/>
        </w:rPr>
        <w:t>учащимся и студентам</w:t>
      </w:r>
      <w:r w:rsidRPr="00B2335F">
        <w:rPr>
          <w:rFonts w:ascii="Times New Roman" w:hAnsi="Times New Roman"/>
          <w:sz w:val="28"/>
          <w:szCs w:val="28"/>
        </w:rPr>
        <w:t xml:space="preserve"> образовательных учреждений</w:t>
      </w:r>
      <w:r>
        <w:rPr>
          <w:rFonts w:ascii="Times New Roman" w:hAnsi="Times New Roman"/>
          <w:sz w:val="28"/>
          <w:szCs w:val="28"/>
        </w:rPr>
        <w:t xml:space="preserve"> Ваших районов</w:t>
      </w:r>
      <w:r w:rsidRPr="00B2335F">
        <w:rPr>
          <w:rFonts w:ascii="Times New Roman" w:hAnsi="Times New Roman"/>
          <w:sz w:val="28"/>
          <w:szCs w:val="28"/>
        </w:rPr>
        <w:t xml:space="preserve"> присоединиться к участию в пра</w:t>
      </w:r>
      <w:r>
        <w:rPr>
          <w:rFonts w:ascii="Times New Roman" w:hAnsi="Times New Roman"/>
          <w:sz w:val="28"/>
          <w:szCs w:val="28"/>
        </w:rPr>
        <w:t>вовой онлайн-встрече.</w:t>
      </w:r>
    </w:p>
    <w:p w:rsidR="00607E48" w:rsidRPr="00801EC2" w:rsidRDefault="00607E48" w:rsidP="0017433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2335F">
        <w:rPr>
          <w:rStyle w:val="Hyperlink"/>
          <w:color w:val="auto"/>
          <w:sz w:val="28"/>
          <w:szCs w:val="28"/>
          <w:u w:val="none"/>
        </w:rPr>
        <w:t>Конта</w:t>
      </w:r>
      <w:r>
        <w:rPr>
          <w:rStyle w:val="Hyperlink"/>
          <w:color w:val="auto"/>
          <w:sz w:val="28"/>
          <w:szCs w:val="28"/>
          <w:u w:val="none"/>
        </w:rPr>
        <w:t>ктное лицо</w:t>
      </w:r>
      <w:r w:rsidRPr="00B2335F">
        <w:rPr>
          <w:rStyle w:val="Hyperlink"/>
          <w:color w:val="auto"/>
          <w:sz w:val="28"/>
          <w:szCs w:val="28"/>
          <w:u w:val="none"/>
        </w:rPr>
        <w:t xml:space="preserve">: Гареева Луиза Маратовна, заместитель председателя комиссии Молодежного парламента при Государственном Совете Республики Татарстан по </w:t>
      </w:r>
      <w:r w:rsidRPr="00B2335F">
        <w:rPr>
          <w:rFonts w:ascii="Times New Roman" w:hAnsi="Times New Roman"/>
          <w:sz w:val="28"/>
          <w:szCs w:val="28"/>
          <w:shd w:val="clear" w:color="auto" w:fill="FFFFFF"/>
        </w:rPr>
        <w:t>правовым вопросам, контролю и регламенту</w:t>
      </w:r>
      <w:r w:rsidRPr="00B2335F">
        <w:rPr>
          <w:rStyle w:val="Hyperlink"/>
          <w:color w:val="auto"/>
          <w:sz w:val="28"/>
          <w:szCs w:val="28"/>
          <w:u w:val="none"/>
        </w:rPr>
        <w:t xml:space="preserve"> – 89600535571.</w:t>
      </w:r>
    </w:p>
    <w:p w:rsidR="00607E48" w:rsidRDefault="00607E48" w:rsidP="00801EC2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607E48" w:rsidRDefault="00607E48" w:rsidP="00801EC2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607E48" w:rsidRPr="003D3E71" w:rsidRDefault="00607E48" w:rsidP="003D3E7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D3E71">
        <w:rPr>
          <w:rFonts w:ascii="Times New Roman" w:hAnsi="Times New Roman"/>
          <w:sz w:val="30"/>
          <w:szCs w:val="30"/>
        </w:rPr>
        <w:t>Председатель</w:t>
      </w:r>
    </w:p>
    <w:p w:rsidR="00607E48" w:rsidRDefault="00607E48" w:rsidP="003D3E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3D3E71">
        <w:rPr>
          <w:rFonts w:ascii="Times New Roman" w:hAnsi="Times New Roman"/>
          <w:sz w:val="30"/>
          <w:szCs w:val="30"/>
        </w:rPr>
        <w:t>Молодежного парламент</w:t>
      </w:r>
      <w:r>
        <w:rPr>
          <w:rFonts w:ascii="Times New Roman" w:hAnsi="Times New Roman"/>
          <w:sz w:val="30"/>
          <w:szCs w:val="30"/>
        </w:rPr>
        <w:t xml:space="preserve">а        </w:t>
      </w:r>
      <w:r w:rsidRPr="003D3E71">
        <w:rPr>
          <w:rFonts w:ascii="Times New Roman" w:hAnsi="Times New Roman"/>
          <w:sz w:val="30"/>
          <w:szCs w:val="30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Н.К. Шимина</w:t>
      </w:r>
    </w:p>
    <w:p w:rsidR="00607E48" w:rsidRPr="000B47C1" w:rsidRDefault="00607E48" w:rsidP="000B47C1">
      <w:pPr>
        <w:jc w:val="both"/>
        <w:rPr>
          <w:rFonts w:ascii="Times New Roman" w:hAnsi="Times New Roman"/>
          <w:sz w:val="24"/>
        </w:rPr>
      </w:pPr>
    </w:p>
    <w:sectPr w:rsidR="00607E48" w:rsidRPr="000B47C1" w:rsidSect="00947EA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47C1"/>
    <w:rsid w:val="0000656A"/>
    <w:rsid w:val="000103BD"/>
    <w:rsid w:val="00012CB1"/>
    <w:rsid w:val="00013467"/>
    <w:rsid w:val="0001524A"/>
    <w:rsid w:val="0001794D"/>
    <w:rsid w:val="00027585"/>
    <w:rsid w:val="000276A4"/>
    <w:rsid w:val="00041694"/>
    <w:rsid w:val="000621A9"/>
    <w:rsid w:val="00081607"/>
    <w:rsid w:val="00081A2A"/>
    <w:rsid w:val="00082B92"/>
    <w:rsid w:val="00092C27"/>
    <w:rsid w:val="00097729"/>
    <w:rsid w:val="000B29BA"/>
    <w:rsid w:val="000B47C1"/>
    <w:rsid w:val="000B6D01"/>
    <w:rsid w:val="000C6D5A"/>
    <w:rsid w:val="000D481F"/>
    <w:rsid w:val="000D50C6"/>
    <w:rsid w:val="000F11FA"/>
    <w:rsid w:val="000F7630"/>
    <w:rsid w:val="0010497C"/>
    <w:rsid w:val="00107B18"/>
    <w:rsid w:val="00121C60"/>
    <w:rsid w:val="00125EB5"/>
    <w:rsid w:val="001303FB"/>
    <w:rsid w:val="00135D7E"/>
    <w:rsid w:val="00136E34"/>
    <w:rsid w:val="00140681"/>
    <w:rsid w:val="001534C5"/>
    <w:rsid w:val="00155C28"/>
    <w:rsid w:val="001576CD"/>
    <w:rsid w:val="00170992"/>
    <w:rsid w:val="00172E9B"/>
    <w:rsid w:val="00174338"/>
    <w:rsid w:val="00175A0D"/>
    <w:rsid w:val="001764C9"/>
    <w:rsid w:val="0017717F"/>
    <w:rsid w:val="001804FA"/>
    <w:rsid w:val="00181B9C"/>
    <w:rsid w:val="00183331"/>
    <w:rsid w:val="00190E43"/>
    <w:rsid w:val="001A5B94"/>
    <w:rsid w:val="001A7AD7"/>
    <w:rsid w:val="001B2276"/>
    <w:rsid w:val="001B27CB"/>
    <w:rsid w:val="001B2DBE"/>
    <w:rsid w:val="001C2B67"/>
    <w:rsid w:val="001D542D"/>
    <w:rsid w:val="001E66DF"/>
    <w:rsid w:val="001F189C"/>
    <w:rsid w:val="0020138E"/>
    <w:rsid w:val="002015A7"/>
    <w:rsid w:val="00225F95"/>
    <w:rsid w:val="00234FC1"/>
    <w:rsid w:val="00235DEF"/>
    <w:rsid w:val="00244423"/>
    <w:rsid w:val="0025009E"/>
    <w:rsid w:val="00251051"/>
    <w:rsid w:val="002602E6"/>
    <w:rsid w:val="00265542"/>
    <w:rsid w:val="00266866"/>
    <w:rsid w:val="002840CD"/>
    <w:rsid w:val="00285B12"/>
    <w:rsid w:val="00293A5D"/>
    <w:rsid w:val="002A7AC2"/>
    <w:rsid w:val="002C174B"/>
    <w:rsid w:val="002C42FC"/>
    <w:rsid w:val="002C612A"/>
    <w:rsid w:val="002E1653"/>
    <w:rsid w:val="002E2C73"/>
    <w:rsid w:val="002F10CF"/>
    <w:rsid w:val="0030201E"/>
    <w:rsid w:val="00302246"/>
    <w:rsid w:val="00302D4A"/>
    <w:rsid w:val="00305A8C"/>
    <w:rsid w:val="00310579"/>
    <w:rsid w:val="00312C9D"/>
    <w:rsid w:val="0031370B"/>
    <w:rsid w:val="0031731F"/>
    <w:rsid w:val="0032049E"/>
    <w:rsid w:val="00332F18"/>
    <w:rsid w:val="00334FF2"/>
    <w:rsid w:val="00361EF7"/>
    <w:rsid w:val="00371B93"/>
    <w:rsid w:val="00377E12"/>
    <w:rsid w:val="003908A1"/>
    <w:rsid w:val="00393389"/>
    <w:rsid w:val="003A6B54"/>
    <w:rsid w:val="003C1009"/>
    <w:rsid w:val="003D266E"/>
    <w:rsid w:val="003D3E71"/>
    <w:rsid w:val="003E2B5E"/>
    <w:rsid w:val="003E34F7"/>
    <w:rsid w:val="003E6406"/>
    <w:rsid w:val="003F0518"/>
    <w:rsid w:val="003F5680"/>
    <w:rsid w:val="00401921"/>
    <w:rsid w:val="00414B38"/>
    <w:rsid w:val="00415C62"/>
    <w:rsid w:val="00416785"/>
    <w:rsid w:val="00420BCD"/>
    <w:rsid w:val="004313FC"/>
    <w:rsid w:val="00445704"/>
    <w:rsid w:val="00456007"/>
    <w:rsid w:val="00472541"/>
    <w:rsid w:val="00477C5D"/>
    <w:rsid w:val="00481437"/>
    <w:rsid w:val="0048364D"/>
    <w:rsid w:val="00484AEB"/>
    <w:rsid w:val="004A04C0"/>
    <w:rsid w:val="004A1F7F"/>
    <w:rsid w:val="004A357D"/>
    <w:rsid w:val="004C2F9C"/>
    <w:rsid w:val="004D431B"/>
    <w:rsid w:val="004E36E6"/>
    <w:rsid w:val="004E3CB5"/>
    <w:rsid w:val="004F2E3D"/>
    <w:rsid w:val="005040D1"/>
    <w:rsid w:val="00505012"/>
    <w:rsid w:val="00506B1B"/>
    <w:rsid w:val="00514E61"/>
    <w:rsid w:val="00524A4E"/>
    <w:rsid w:val="005255A4"/>
    <w:rsid w:val="00536957"/>
    <w:rsid w:val="0054154A"/>
    <w:rsid w:val="005555BA"/>
    <w:rsid w:val="005556E1"/>
    <w:rsid w:val="00560190"/>
    <w:rsid w:val="005670F9"/>
    <w:rsid w:val="0058398B"/>
    <w:rsid w:val="00585C1E"/>
    <w:rsid w:val="005B07A0"/>
    <w:rsid w:val="005B2184"/>
    <w:rsid w:val="005B5170"/>
    <w:rsid w:val="005C5EF0"/>
    <w:rsid w:val="005D6129"/>
    <w:rsid w:val="005D6214"/>
    <w:rsid w:val="005D7EE4"/>
    <w:rsid w:val="005F4D94"/>
    <w:rsid w:val="005F5A69"/>
    <w:rsid w:val="00607E48"/>
    <w:rsid w:val="006177C6"/>
    <w:rsid w:val="006207FC"/>
    <w:rsid w:val="00630DC4"/>
    <w:rsid w:val="006332CA"/>
    <w:rsid w:val="006333AF"/>
    <w:rsid w:val="006415BF"/>
    <w:rsid w:val="00644AC9"/>
    <w:rsid w:val="0064683D"/>
    <w:rsid w:val="0065397A"/>
    <w:rsid w:val="0065480E"/>
    <w:rsid w:val="0067470A"/>
    <w:rsid w:val="00676405"/>
    <w:rsid w:val="0069510B"/>
    <w:rsid w:val="00695F05"/>
    <w:rsid w:val="006B421F"/>
    <w:rsid w:val="006B429F"/>
    <w:rsid w:val="006B46C0"/>
    <w:rsid w:val="006C00B6"/>
    <w:rsid w:val="006C27D9"/>
    <w:rsid w:val="006C4668"/>
    <w:rsid w:val="006D3DF9"/>
    <w:rsid w:val="006E167A"/>
    <w:rsid w:val="006E2122"/>
    <w:rsid w:val="006E2E45"/>
    <w:rsid w:val="006F7BFB"/>
    <w:rsid w:val="00707CD4"/>
    <w:rsid w:val="00714CE0"/>
    <w:rsid w:val="00720066"/>
    <w:rsid w:val="0072237D"/>
    <w:rsid w:val="00733C19"/>
    <w:rsid w:val="00735386"/>
    <w:rsid w:val="00741189"/>
    <w:rsid w:val="007415A7"/>
    <w:rsid w:val="00745570"/>
    <w:rsid w:val="007463B4"/>
    <w:rsid w:val="00752729"/>
    <w:rsid w:val="00752F59"/>
    <w:rsid w:val="00755E8E"/>
    <w:rsid w:val="00765A11"/>
    <w:rsid w:val="0077040B"/>
    <w:rsid w:val="00772A46"/>
    <w:rsid w:val="007759D9"/>
    <w:rsid w:val="00776CFD"/>
    <w:rsid w:val="00777946"/>
    <w:rsid w:val="007823E8"/>
    <w:rsid w:val="00782A35"/>
    <w:rsid w:val="007833D9"/>
    <w:rsid w:val="0078405C"/>
    <w:rsid w:val="0078468F"/>
    <w:rsid w:val="00785F2B"/>
    <w:rsid w:val="007A365E"/>
    <w:rsid w:val="007B3E5B"/>
    <w:rsid w:val="007B54B1"/>
    <w:rsid w:val="007B7428"/>
    <w:rsid w:val="007C01AA"/>
    <w:rsid w:val="007C02F2"/>
    <w:rsid w:val="007C2FE4"/>
    <w:rsid w:val="007C4FDB"/>
    <w:rsid w:val="007C598A"/>
    <w:rsid w:val="007E1428"/>
    <w:rsid w:val="007E2F0E"/>
    <w:rsid w:val="007E520B"/>
    <w:rsid w:val="007F3EF2"/>
    <w:rsid w:val="00801EC2"/>
    <w:rsid w:val="0080642C"/>
    <w:rsid w:val="00807D0A"/>
    <w:rsid w:val="00811B88"/>
    <w:rsid w:val="00815576"/>
    <w:rsid w:val="00825C1E"/>
    <w:rsid w:val="008334C4"/>
    <w:rsid w:val="00844FAF"/>
    <w:rsid w:val="00851818"/>
    <w:rsid w:val="00852ADC"/>
    <w:rsid w:val="00860A97"/>
    <w:rsid w:val="008622B0"/>
    <w:rsid w:val="00872339"/>
    <w:rsid w:val="00875920"/>
    <w:rsid w:val="00877397"/>
    <w:rsid w:val="008912D0"/>
    <w:rsid w:val="00894B2E"/>
    <w:rsid w:val="008A0568"/>
    <w:rsid w:val="008A7FFB"/>
    <w:rsid w:val="008B2BD2"/>
    <w:rsid w:val="008B77CA"/>
    <w:rsid w:val="008C3B07"/>
    <w:rsid w:val="008C5A72"/>
    <w:rsid w:val="008C5ADC"/>
    <w:rsid w:val="008D0185"/>
    <w:rsid w:val="008D0C70"/>
    <w:rsid w:val="008D3A41"/>
    <w:rsid w:val="008D456E"/>
    <w:rsid w:val="008E165B"/>
    <w:rsid w:val="008E7DEC"/>
    <w:rsid w:val="009001F3"/>
    <w:rsid w:val="00903589"/>
    <w:rsid w:val="00903645"/>
    <w:rsid w:val="00930FD3"/>
    <w:rsid w:val="00931B97"/>
    <w:rsid w:val="00936E58"/>
    <w:rsid w:val="009376BB"/>
    <w:rsid w:val="00941FD3"/>
    <w:rsid w:val="00943661"/>
    <w:rsid w:val="00944672"/>
    <w:rsid w:val="00945AD7"/>
    <w:rsid w:val="00947EA8"/>
    <w:rsid w:val="0095649D"/>
    <w:rsid w:val="00956A8E"/>
    <w:rsid w:val="0097119E"/>
    <w:rsid w:val="00971E11"/>
    <w:rsid w:val="00971ED4"/>
    <w:rsid w:val="00975FE2"/>
    <w:rsid w:val="00983E03"/>
    <w:rsid w:val="0098525B"/>
    <w:rsid w:val="0098774B"/>
    <w:rsid w:val="00996CE8"/>
    <w:rsid w:val="00996DEF"/>
    <w:rsid w:val="009A0CF3"/>
    <w:rsid w:val="009A67DB"/>
    <w:rsid w:val="009B3587"/>
    <w:rsid w:val="009B601D"/>
    <w:rsid w:val="009C73DE"/>
    <w:rsid w:val="009E19B0"/>
    <w:rsid w:val="009E5914"/>
    <w:rsid w:val="009F0AB2"/>
    <w:rsid w:val="009F0AD2"/>
    <w:rsid w:val="009F7FAF"/>
    <w:rsid w:val="00A042B2"/>
    <w:rsid w:val="00A06512"/>
    <w:rsid w:val="00A10FF1"/>
    <w:rsid w:val="00A15FEB"/>
    <w:rsid w:val="00A374D4"/>
    <w:rsid w:val="00A472DE"/>
    <w:rsid w:val="00A5541B"/>
    <w:rsid w:val="00A5557A"/>
    <w:rsid w:val="00A650C8"/>
    <w:rsid w:val="00A65100"/>
    <w:rsid w:val="00A6558A"/>
    <w:rsid w:val="00A712BA"/>
    <w:rsid w:val="00A72961"/>
    <w:rsid w:val="00A74550"/>
    <w:rsid w:val="00A76508"/>
    <w:rsid w:val="00A7797C"/>
    <w:rsid w:val="00A8141B"/>
    <w:rsid w:val="00A86EC9"/>
    <w:rsid w:val="00A95522"/>
    <w:rsid w:val="00A96A03"/>
    <w:rsid w:val="00AA1F6C"/>
    <w:rsid w:val="00AA5FCC"/>
    <w:rsid w:val="00AB1061"/>
    <w:rsid w:val="00AB6638"/>
    <w:rsid w:val="00AC53A7"/>
    <w:rsid w:val="00AC5CF2"/>
    <w:rsid w:val="00AE0D88"/>
    <w:rsid w:val="00AE31BA"/>
    <w:rsid w:val="00AE4A32"/>
    <w:rsid w:val="00AE5FC7"/>
    <w:rsid w:val="00AF6268"/>
    <w:rsid w:val="00B0703E"/>
    <w:rsid w:val="00B11B14"/>
    <w:rsid w:val="00B2335F"/>
    <w:rsid w:val="00B2440E"/>
    <w:rsid w:val="00B405BB"/>
    <w:rsid w:val="00B4127D"/>
    <w:rsid w:val="00B415BA"/>
    <w:rsid w:val="00B417F0"/>
    <w:rsid w:val="00B51D34"/>
    <w:rsid w:val="00B54503"/>
    <w:rsid w:val="00B55CBD"/>
    <w:rsid w:val="00B60764"/>
    <w:rsid w:val="00B66B71"/>
    <w:rsid w:val="00B71DDB"/>
    <w:rsid w:val="00B7592A"/>
    <w:rsid w:val="00B87675"/>
    <w:rsid w:val="00B90938"/>
    <w:rsid w:val="00B93A7D"/>
    <w:rsid w:val="00B96021"/>
    <w:rsid w:val="00B97338"/>
    <w:rsid w:val="00BA4CA6"/>
    <w:rsid w:val="00BA7B06"/>
    <w:rsid w:val="00BB2605"/>
    <w:rsid w:val="00BD1F0C"/>
    <w:rsid w:val="00BD42CB"/>
    <w:rsid w:val="00BD7146"/>
    <w:rsid w:val="00BE5E86"/>
    <w:rsid w:val="00C2712D"/>
    <w:rsid w:val="00C31260"/>
    <w:rsid w:val="00C52FD3"/>
    <w:rsid w:val="00C6667C"/>
    <w:rsid w:val="00C67141"/>
    <w:rsid w:val="00C77D67"/>
    <w:rsid w:val="00C8080E"/>
    <w:rsid w:val="00C83952"/>
    <w:rsid w:val="00C961DA"/>
    <w:rsid w:val="00C9733C"/>
    <w:rsid w:val="00CB274E"/>
    <w:rsid w:val="00CB352B"/>
    <w:rsid w:val="00CB53F7"/>
    <w:rsid w:val="00CB6028"/>
    <w:rsid w:val="00CD0C5E"/>
    <w:rsid w:val="00CE5213"/>
    <w:rsid w:val="00CF2F30"/>
    <w:rsid w:val="00CF4A87"/>
    <w:rsid w:val="00CF703A"/>
    <w:rsid w:val="00D03E73"/>
    <w:rsid w:val="00D07AD9"/>
    <w:rsid w:val="00D120B8"/>
    <w:rsid w:val="00D14C3F"/>
    <w:rsid w:val="00D14FDC"/>
    <w:rsid w:val="00D177FC"/>
    <w:rsid w:val="00D21A53"/>
    <w:rsid w:val="00D21E31"/>
    <w:rsid w:val="00D3326D"/>
    <w:rsid w:val="00D33392"/>
    <w:rsid w:val="00D4118E"/>
    <w:rsid w:val="00D46667"/>
    <w:rsid w:val="00D53235"/>
    <w:rsid w:val="00D56ACC"/>
    <w:rsid w:val="00D66C42"/>
    <w:rsid w:val="00D77AC7"/>
    <w:rsid w:val="00D85629"/>
    <w:rsid w:val="00D93408"/>
    <w:rsid w:val="00DA175D"/>
    <w:rsid w:val="00DA20EA"/>
    <w:rsid w:val="00DA2451"/>
    <w:rsid w:val="00DA3774"/>
    <w:rsid w:val="00DA46ED"/>
    <w:rsid w:val="00DA5DD5"/>
    <w:rsid w:val="00DB5B24"/>
    <w:rsid w:val="00DB5F2C"/>
    <w:rsid w:val="00DB643B"/>
    <w:rsid w:val="00DC1CBF"/>
    <w:rsid w:val="00DC34B6"/>
    <w:rsid w:val="00DE47E2"/>
    <w:rsid w:val="00DF6170"/>
    <w:rsid w:val="00E0309F"/>
    <w:rsid w:val="00E0452F"/>
    <w:rsid w:val="00E04818"/>
    <w:rsid w:val="00E077FC"/>
    <w:rsid w:val="00E214C5"/>
    <w:rsid w:val="00E22463"/>
    <w:rsid w:val="00E37EB0"/>
    <w:rsid w:val="00E4091C"/>
    <w:rsid w:val="00E4687E"/>
    <w:rsid w:val="00E54C16"/>
    <w:rsid w:val="00E63A14"/>
    <w:rsid w:val="00E73082"/>
    <w:rsid w:val="00E807B7"/>
    <w:rsid w:val="00E92DC9"/>
    <w:rsid w:val="00EA7978"/>
    <w:rsid w:val="00EC1FA2"/>
    <w:rsid w:val="00EC4086"/>
    <w:rsid w:val="00EE47AC"/>
    <w:rsid w:val="00EF6505"/>
    <w:rsid w:val="00F0702F"/>
    <w:rsid w:val="00F45FD2"/>
    <w:rsid w:val="00F5279B"/>
    <w:rsid w:val="00F6129D"/>
    <w:rsid w:val="00F73D85"/>
    <w:rsid w:val="00F85918"/>
    <w:rsid w:val="00F91AA5"/>
    <w:rsid w:val="00F96887"/>
    <w:rsid w:val="00FA367D"/>
    <w:rsid w:val="00FC16A2"/>
    <w:rsid w:val="00FC4492"/>
    <w:rsid w:val="00FD7D02"/>
    <w:rsid w:val="00FE099A"/>
    <w:rsid w:val="00FE2F92"/>
    <w:rsid w:val="00FE5F46"/>
    <w:rsid w:val="00FF2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E9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47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7EA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B2335F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89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4786187933?pwd=VjJ0R0NBTVBNL1JaUnptdnFCbGpxUT0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205</TotalTime>
  <Pages>1</Pages>
  <Words>229</Words>
  <Characters>1308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7</cp:revision>
  <dcterms:created xsi:type="dcterms:W3CDTF">2021-11-25T08:10:00Z</dcterms:created>
  <dcterms:modified xsi:type="dcterms:W3CDTF">2021-11-27T13:29:00Z</dcterms:modified>
</cp:coreProperties>
</file>